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A03BA" w14:textId="37F6BF39" w:rsidR="005276AC" w:rsidRDefault="005276AC" w:rsidP="00D6042E">
      <w:pPr>
        <w:pStyle w:val="Title"/>
        <w:tabs>
          <w:tab w:val="left" w:pos="1800"/>
        </w:tabs>
        <w:jc w:val="left"/>
        <w:rPr>
          <w:rFonts w:ascii="Calibri" w:hAnsi="Calibri"/>
          <w:b/>
          <w:i/>
          <w:sz w:val="20"/>
        </w:rPr>
      </w:pPr>
      <w:bookmarkStart w:id="0" w:name="call"/>
      <w:bookmarkEnd w:id="0"/>
    </w:p>
    <w:p w14:paraId="48422FDB" w14:textId="1012BE1C" w:rsidR="001A224B" w:rsidRPr="00A26D8B" w:rsidRDefault="00396F3D" w:rsidP="00A26D8B">
      <w:pPr>
        <w:pStyle w:val="Heading1"/>
        <w:jc w:val="center"/>
        <w:rPr>
          <w:rFonts w:ascii="Arial" w:hAnsi="Arial" w:cs="Arial"/>
          <w:i/>
          <w:sz w:val="20"/>
        </w:rPr>
      </w:pPr>
      <w:r w:rsidRPr="00A26D8B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72F400C4" wp14:editId="0E908EC7">
            <wp:simplePos x="0" y="0"/>
            <wp:positionH relativeFrom="column">
              <wp:posOffset>-161925</wp:posOffset>
            </wp:positionH>
            <wp:positionV relativeFrom="page">
              <wp:posOffset>695325</wp:posOffset>
            </wp:positionV>
            <wp:extent cx="1326515" cy="1009650"/>
            <wp:effectExtent l="0" t="0" r="6985" b="0"/>
            <wp:wrapSquare wrapText="bothSides"/>
            <wp:docPr id="7" name="Picture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0DED" w:rsidRPr="00A26D8B">
        <w:rPr>
          <w:rFonts w:ascii="Arial" w:hAnsi="Arial" w:cs="Arial"/>
        </w:rPr>
        <w:t xml:space="preserve">BOARD OF </w:t>
      </w:r>
      <w:proofErr w:type="gramStart"/>
      <w:r w:rsidR="00610DED" w:rsidRPr="00A26D8B">
        <w:rPr>
          <w:rFonts w:ascii="Arial" w:hAnsi="Arial" w:cs="Arial"/>
        </w:rPr>
        <w:t>DIRECTORS</w:t>
      </w:r>
      <w:proofErr w:type="gramEnd"/>
      <w:r w:rsidR="00C953FE" w:rsidRPr="00A26D8B">
        <w:rPr>
          <w:rFonts w:ascii="Arial" w:hAnsi="Arial" w:cs="Arial"/>
        </w:rPr>
        <w:t xml:space="preserve"> </w:t>
      </w:r>
      <w:r w:rsidR="00FF21EF" w:rsidRPr="00A26D8B">
        <w:rPr>
          <w:rFonts w:ascii="Arial" w:hAnsi="Arial" w:cs="Arial"/>
        </w:rPr>
        <w:t>MEETING</w:t>
      </w:r>
    </w:p>
    <w:p w14:paraId="2E32B63B" w14:textId="5298C2B5" w:rsidR="00610DED" w:rsidRPr="00944B75" w:rsidRDefault="00BD0E3B" w:rsidP="00396F3D">
      <w:pPr>
        <w:pBdr>
          <w:bottom w:val="single" w:sz="12" w:space="0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Central Coast Fire &amp; Rescue Training Room</w:t>
      </w:r>
    </w:p>
    <w:p w14:paraId="6A85CED2" w14:textId="7B939979" w:rsidR="00610DED" w:rsidRPr="00944B75" w:rsidRDefault="00610DED" w:rsidP="00396F3D">
      <w:pPr>
        <w:pBdr>
          <w:bottom w:val="single" w:sz="12" w:space="0" w:color="auto"/>
        </w:pBdr>
        <w:jc w:val="center"/>
        <w:rPr>
          <w:sz w:val="22"/>
          <w:szCs w:val="22"/>
        </w:rPr>
      </w:pPr>
      <w:r w:rsidRPr="00944B75">
        <w:rPr>
          <w:sz w:val="22"/>
          <w:szCs w:val="22"/>
        </w:rPr>
        <w:t>1</w:t>
      </w:r>
      <w:r w:rsidR="00345627">
        <w:rPr>
          <w:sz w:val="22"/>
          <w:szCs w:val="22"/>
        </w:rPr>
        <w:t>2</w:t>
      </w:r>
      <w:r w:rsidRPr="00944B75">
        <w:rPr>
          <w:sz w:val="22"/>
          <w:szCs w:val="22"/>
        </w:rPr>
        <w:t xml:space="preserve">5 </w:t>
      </w:r>
      <w:r w:rsidR="00FF7FFD" w:rsidRPr="00944B75">
        <w:rPr>
          <w:sz w:val="22"/>
          <w:szCs w:val="22"/>
        </w:rPr>
        <w:t>East Alsea Highway</w:t>
      </w:r>
    </w:p>
    <w:p w14:paraId="2A5C42E1" w14:textId="77777777" w:rsidR="00FF7FFD" w:rsidRPr="00944B75" w:rsidRDefault="00FF7FFD" w:rsidP="00396F3D">
      <w:pPr>
        <w:pBdr>
          <w:bottom w:val="single" w:sz="12" w:space="0" w:color="auto"/>
        </w:pBdr>
        <w:jc w:val="center"/>
        <w:rPr>
          <w:sz w:val="22"/>
          <w:szCs w:val="22"/>
        </w:rPr>
      </w:pPr>
      <w:r w:rsidRPr="00944B75">
        <w:rPr>
          <w:sz w:val="22"/>
          <w:szCs w:val="22"/>
        </w:rPr>
        <w:t>Waldport, Oregon 97394</w:t>
      </w:r>
    </w:p>
    <w:p w14:paraId="550F0AD2" w14:textId="19EB62C9" w:rsidR="00AB5884" w:rsidRDefault="00C776D1" w:rsidP="00AB5884">
      <w:pPr>
        <w:pBdr>
          <w:bottom w:val="single" w:sz="12" w:space="0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Thursday</w:t>
      </w:r>
      <w:r w:rsidR="007239EF" w:rsidRPr="00944B75">
        <w:rPr>
          <w:sz w:val="22"/>
          <w:szCs w:val="22"/>
        </w:rPr>
        <w:t xml:space="preserve">, </w:t>
      </w:r>
      <w:r w:rsidR="001C4E09">
        <w:rPr>
          <w:sz w:val="22"/>
          <w:szCs w:val="22"/>
        </w:rPr>
        <w:t>August</w:t>
      </w:r>
      <w:r w:rsidR="00EA53FB">
        <w:rPr>
          <w:sz w:val="22"/>
          <w:szCs w:val="22"/>
        </w:rPr>
        <w:t xml:space="preserve"> </w:t>
      </w:r>
      <w:r w:rsidR="001C4E09">
        <w:rPr>
          <w:sz w:val="22"/>
          <w:szCs w:val="22"/>
        </w:rPr>
        <w:t>20</w:t>
      </w:r>
      <w:r w:rsidR="008D31D5">
        <w:rPr>
          <w:sz w:val="22"/>
          <w:szCs w:val="22"/>
        </w:rPr>
        <w:t>,</w:t>
      </w:r>
      <w:r w:rsidR="00DD7578">
        <w:rPr>
          <w:sz w:val="22"/>
          <w:szCs w:val="22"/>
        </w:rPr>
        <w:t xml:space="preserve"> </w:t>
      </w:r>
      <w:r w:rsidR="008D31D5">
        <w:rPr>
          <w:sz w:val="22"/>
          <w:szCs w:val="22"/>
        </w:rPr>
        <w:t>202</w:t>
      </w:r>
      <w:r w:rsidR="00DD7578">
        <w:rPr>
          <w:sz w:val="22"/>
          <w:szCs w:val="22"/>
        </w:rPr>
        <w:t>6</w:t>
      </w:r>
    </w:p>
    <w:p w14:paraId="61F2A4A1" w14:textId="3B1F5CE6" w:rsidR="00FF21EF" w:rsidRPr="00944B75" w:rsidRDefault="009865E4" w:rsidP="00AB5884">
      <w:pPr>
        <w:pBdr>
          <w:bottom w:val="single" w:sz="12" w:space="0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4:</w:t>
      </w:r>
      <w:r w:rsidR="00895415">
        <w:rPr>
          <w:sz w:val="22"/>
          <w:szCs w:val="22"/>
        </w:rPr>
        <w:t>0</w:t>
      </w:r>
      <w:r>
        <w:rPr>
          <w:sz w:val="22"/>
          <w:szCs w:val="22"/>
        </w:rPr>
        <w:t>0 pm</w:t>
      </w:r>
    </w:p>
    <w:p w14:paraId="34A2AF72" w14:textId="77777777" w:rsidR="004741BE" w:rsidRPr="004741BE" w:rsidRDefault="004741BE" w:rsidP="00396F3D">
      <w:pPr>
        <w:pBdr>
          <w:bottom w:val="single" w:sz="12" w:space="0" w:color="auto"/>
        </w:pBdr>
        <w:jc w:val="center"/>
        <w:rPr>
          <w:b/>
        </w:rPr>
      </w:pPr>
    </w:p>
    <w:p w14:paraId="2F1BDD68" w14:textId="22104ACA" w:rsidR="00627ECD" w:rsidRPr="00EA0DB4" w:rsidRDefault="00865455" w:rsidP="00A26D8B">
      <w:pPr>
        <w:pStyle w:val="Heading1"/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 xml:space="preserve">BOARD OF </w:t>
      </w:r>
      <w:proofErr w:type="gramStart"/>
      <w:r w:rsidRPr="00EA0DB4">
        <w:rPr>
          <w:rFonts w:ascii="Arial" w:hAnsi="Arial" w:cs="Arial"/>
          <w:sz w:val="24"/>
          <w:szCs w:val="24"/>
        </w:rPr>
        <w:t>DIRECTORS</w:t>
      </w:r>
      <w:proofErr w:type="gramEnd"/>
      <w:r w:rsidRPr="00EA0DB4">
        <w:rPr>
          <w:rFonts w:ascii="Arial" w:hAnsi="Arial" w:cs="Arial"/>
          <w:sz w:val="24"/>
          <w:szCs w:val="24"/>
        </w:rPr>
        <w:t xml:space="preserve"> MEETING </w:t>
      </w:r>
      <w:r w:rsidR="00FF7FFD" w:rsidRPr="00EA0DB4">
        <w:rPr>
          <w:rFonts w:ascii="Arial" w:hAnsi="Arial" w:cs="Arial"/>
          <w:sz w:val="24"/>
          <w:szCs w:val="24"/>
        </w:rPr>
        <w:t>REGULAR SESSION</w:t>
      </w:r>
      <w:r w:rsidR="00627ECD" w:rsidRPr="00EA0DB4">
        <w:rPr>
          <w:rFonts w:ascii="Arial" w:hAnsi="Arial" w:cs="Arial"/>
          <w:sz w:val="24"/>
          <w:szCs w:val="24"/>
        </w:rPr>
        <w:t xml:space="preserve"> </w:t>
      </w:r>
    </w:p>
    <w:p w14:paraId="1CCED686" w14:textId="77777777" w:rsidR="00627ECD" w:rsidRPr="00EA0DB4" w:rsidRDefault="00627ECD" w:rsidP="00627ECD">
      <w:pPr>
        <w:rPr>
          <w:rFonts w:ascii="Arial" w:hAnsi="Arial" w:cs="Arial"/>
          <w:sz w:val="24"/>
          <w:szCs w:val="24"/>
        </w:rPr>
      </w:pPr>
    </w:p>
    <w:p w14:paraId="4D8A1CDD" w14:textId="30C9190D" w:rsidR="00740DEB" w:rsidRPr="00C92057" w:rsidRDefault="00740DEB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 xml:space="preserve">CALL TO ORDER BOARD OF </w:t>
      </w:r>
      <w:proofErr w:type="gramStart"/>
      <w:r w:rsidRPr="00C92057">
        <w:rPr>
          <w:rFonts w:ascii="Arial" w:hAnsi="Arial" w:cs="Arial"/>
          <w:b/>
          <w:bCs/>
          <w:sz w:val="24"/>
          <w:szCs w:val="24"/>
        </w:rPr>
        <w:t>DIRECTORS</w:t>
      </w:r>
      <w:proofErr w:type="gramEnd"/>
      <w:r w:rsidRPr="00C92057">
        <w:rPr>
          <w:rFonts w:ascii="Arial" w:hAnsi="Arial" w:cs="Arial"/>
          <w:b/>
          <w:bCs/>
          <w:sz w:val="24"/>
          <w:szCs w:val="24"/>
        </w:rPr>
        <w:t xml:space="preserve"> MEETING</w:t>
      </w:r>
      <w:r w:rsidR="00053A1C" w:rsidRPr="00C92057">
        <w:rPr>
          <w:rFonts w:ascii="Arial" w:hAnsi="Arial" w:cs="Arial"/>
          <w:b/>
          <w:bCs/>
          <w:sz w:val="24"/>
          <w:szCs w:val="24"/>
        </w:rPr>
        <w:t>, REGULAR SESSION</w:t>
      </w:r>
    </w:p>
    <w:p w14:paraId="03E6DC05" w14:textId="5F16D996" w:rsidR="00A26D8B" w:rsidRPr="00EA0DB4" w:rsidRDefault="00A26D8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>Announcement that the meeting is being streamed “Live” on Central Coast YouTube Channel</w:t>
      </w:r>
      <w:r w:rsidR="00EA0DB4">
        <w:rPr>
          <w:rFonts w:ascii="Arial" w:hAnsi="Arial" w:cs="Arial"/>
          <w:sz w:val="24"/>
          <w:szCs w:val="24"/>
        </w:rPr>
        <w:t>,</w:t>
      </w:r>
      <w:r w:rsidRPr="00EA0DB4">
        <w:rPr>
          <w:rFonts w:ascii="Arial" w:hAnsi="Arial" w:cs="Arial"/>
          <w:sz w:val="24"/>
          <w:szCs w:val="24"/>
        </w:rPr>
        <w:t xml:space="preserve"> and if anyone has public comments or questions, they can comment on the live stream</w:t>
      </w:r>
      <w:r w:rsidR="00EA0DB4">
        <w:rPr>
          <w:rFonts w:ascii="Arial" w:hAnsi="Arial" w:cs="Arial"/>
          <w:sz w:val="24"/>
          <w:szCs w:val="24"/>
        </w:rPr>
        <w:t>,</w:t>
      </w:r>
      <w:r w:rsidRPr="00EA0DB4">
        <w:rPr>
          <w:rFonts w:ascii="Arial" w:hAnsi="Arial" w:cs="Arial"/>
          <w:sz w:val="24"/>
          <w:szCs w:val="24"/>
        </w:rPr>
        <w:t xml:space="preserve"> and the questions will be relayed to the Board members and answered at the end of the meeting. </w:t>
      </w:r>
    </w:p>
    <w:p w14:paraId="7375B33C" w14:textId="3AEBBCFD" w:rsidR="003C313D" w:rsidRPr="00EA0DB4" w:rsidRDefault="003C313D" w:rsidP="00EA0DB4">
      <w:pPr>
        <w:spacing w:line="276" w:lineRule="auto"/>
        <w:rPr>
          <w:rFonts w:ascii="Arial" w:hAnsi="Arial" w:cs="Arial"/>
          <w:sz w:val="24"/>
          <w:szCs w:val="24"/>
        </w:rPr>
      </w:pPr>
    </w:p>
    <w:p w14:paraId="3F5FEF45" w14:textId="6AEBAE2E" w:rsidR="00AB5884" w:rsidRPr="00EA0DB4" w:rsidRDefault="005B245F">
      <w:pPr>
        <w:pStyle w:val="Heading2"/>
        <w:numPr>
          <w:ilvl w:val="0"/>
          <w:numId w:val="1"/>
        </w:numPr>
        <w:jc w:val="left"/>
        <w:rPr>
          <w:rFonts w:ascii="Arial" w:hAnsi="Arial" w:cs="Arial"/>
          <w:sz w:val="24"/>
          <w:szCs w:val="24"/>
        </w:rPr>
      </w:pPr>
      <w:bookmarkStart w:id="1" w:name="pledge"/>
      <w:bookmarkEnd w:id="1"/>
      <w:r>
        <w:rPr>
          <w:rFonts w:ascii="Arial" w:hAnsi="Arial" w:cs="Arial"/>
          <w:b/>
          <w:bCs/>
          <w:sz w:val="24"/>
          <w:szCs w:val="24"/>
        </w:rPr>
        <w:t>ROLL CALL</w:t>
      </w:r>
      <w:r w:rsidR="00BD0E3B" w:rsidRPr="00EA0DB4">
        <w:rPr>
          <w:rFonts w:ascii="Arial" w:hAnsi="Arial" w:cs="Arial"/>
          <w:sz w:val="24"/>
          <w:szCs w:val="24"/>
        </w:rPr>
        <w:t xml:space="preserve"> </w:t>
      </w:r>
    </w:p>
    <w:p w14:paraId="4D4B82A0" w14:textId="77777777" w:rsidR="004C71AB" w:rsidRPr="00EA0DB4" w:rsidRDefault="004C71AB" w:rsidP="00A26D8B">
      <w:pPr>
        <w:pStyle w:val="Heading2"/>
        <w:jc w:val="left"/>
        <w:rPr>
          <w:rFonts w:ascii="Arial" w:hAnsi="Arial" w:cs="Arial"/>
          <w:sz w:val="24"/>
          <w:szCs w:val="24"/>
        </w:rPr>
      </w:pPr>
    </w:p>
    <w:p w14:paraId="1E4FD365" w14:textId="77777777" w:rsidR="005B245F" w:rsidRDefault="005B245F" w:rsidP="005B245F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bookmarkStart w:id="2" w:name="roll"/>
      <w:bookmarkEnd w:id="2"/>
      <w:r>
        <w:rPr>
          <w:rFonts w:ascii="Arial" w:hAnsi="Arial" w:cs="Arial"/>
          <w:b/>
          <w:bCs/>
          <w:sz w:val="24"/>
          <w:szCs w:val="24"/>
        </w:rPr>
        <w:t>PLEDGE OF ALLEGIANCE</w:t>
      </w:r>
    </w:p>
    <w:p w14:paraId="3E566D12" w14:textId="77777777" w:rsidR="005B245F" w:rsidRDefault="005B245F" w:rsidP="005B245F">
      <w:pPr>
        <w:pStyle w:val="Heading2"/>
        <w:ind w:left="720"/>
        <w:jc w:val="left"/>
        <w:rPr>
          <w:rFonts w:ascii="Arial" w:hAnsi="Arial" w:cs="Arial"/>
          <w:b/>
          <w:bCs/>
          <w:sz w:val="24"/>
          <w:szCs w:val="24"/>
        </w:rPr>
      </w:pPr>
    </w:p>
    <w:p w14:paraId="6CB56CBB" w14:textId="07468221" w:rsidR="003C313D" w:rsidRPr="00943734" w:rsidRDefault="00943734" w:rsidP="00943734">
      <w:r w:rsidRPr="00943734">
        <w:tab/>
      </w:r>
    </w:p>
    <w:p w14:paraId="334523BC" w14:textId="725ACF86" w:rsidR="00345627" w:rsidRPr="00C92057" w:rsidRDefault="00740DEB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>APP</w:t>
      </w:r>
      <w:bookmarkStart w:id="3" w:name="approve"/>
      <w:bookmarkEnd w:id="3"/>
      <w:r w:rsidRPr="00C92057">
        <w:rPr>
          <w:rFonts w:ascii="Arial" w:hAnsi="Arial" w:cs="Arial"/>
          <w:b/>
          <w:bCs/>
          <w:sz w:val="24"/>
          <w:szCs w:val="24"/>
        </w:rPr>
        <w:t>ROVAL OF MINUTES</w:t>
      </w:r>
    </w:p>
    <w:p w14:paraId="460AFEF1" w14:textId="77777777" w:rsidR="00A26D8B" w:rsidRPr="00EA0DB4" w:rsidRDefault="00A26D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>Regular Session Minutes</w:t>
      </w:r>
    </w:p>
    <w:p w14:paraId="22BC9E26" w14:textId="67FF3E6E" w:rsidR="00A26D8B" w:rsidRDefault="00A26D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>Special Meeting minutes (Budget, Workshop, etc. if any)</w:t>
      </w:r>
    </w:p>
    <w:p w14:paraId="4825822E" w14:textId="77777777" w:rsidR="007558DC" w:rsidRPr="00EA0DB4" w:rsidRDefault="007558DC" w:rsidP="00A26D8B">
      <w:pPr>
        <w:spacing w:line="276" w:lineRule="auto"/>
        <w:rPr>
          <w:rFonts w:ascii="Arial" w:hAnsi="Arial" w:cs="Arial"/>
          <w:sz w:val="24"/>
          <w:szCs w:val="24"/>
        </w:rPr>
      </w:pPr>
    </w:p>
    <w:p w14:paraId="7676FF4A" w14:textId="77777777" w:rsidR="00B044AF" w:rsidRPr="00C92057" w:rsidRDefault="001D51E5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>CITIZEN PA</w:t>
      </w:r>
      <w:bookmarkStart w:id="4" w:name="report"/>
      <w:bookmarkStart w:id="5" w:name="finance"/>
      <w:bookmarkStart w:id="6" w:name="old"/>
      <w:bookmarkStart w:id="7" w:name="new"/>
      <w:bookmarkStart w:id="8" w:name="chief"/>
      <w:bookmarkStart w:id="9" w:name="executive"/>
      <w:bookmarkStart w:id="10" w:name="actions"/>
      <w:bookmarkStart w:id="11" w:name="good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C92057">
        <w:rPr>
          <w:rFonts w:ascii="Arial" w:hAnsi="Arial" w:cs="Arial"/>
          <w:b/>
          <w:bCs/>
          <w:sz w:val="24"/>
          <w:szCs w:val="24"/>
        </w:rPr>
        <w:t>RTICIPATION</w:t>
      </w:r>
    </w:p>
    <w:p w14:paraId="3AD5CD8A" w14:textId="284E6820" w:rsidR="003C313D" w:rsidRPr="00EA0DB4" w:rsidRDefault="00B044AF">
      <w:pPr>
        <w:pStyle w:val="Heading2"/>
        <w:numPr>
          <w:ilvl w:val="0"/>
          <w:numId w:val="6"/>
        </w:numPr>
        <w:jc w:val="left"/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 xml:space="preserve">Citizen participation/comments: Comments should be limited to 3 minutes and should </w:t>
      </w:r>
      <w:r w:rsidR="008F35F6" w:rsidRPr="00EA0DB4">
        <w:rPr>
          <w:rFonts w:ascii="Arial" w:hAnsi="Arial" w:cs="Arial"/>
          <w:sz w:val="24"/>
          <w:szCs w:val="24"/>
        </w:rPr>
        <w:t>be related</w:t>
      </w:r>
      <w:r w:rsidRPr="00EA0DB4">
        <w:rPr>
          <w:rFonts w:ascii="Arial" w:hAnsi="Arial" w:cs="Arial"/>
          <w:sz w:val="24"/>
          <w:szCs w:val="24"/>
        </w:rPr>
        <w:t xml:space="preserve"> to items on the agenda. If the topic you wish to discuss is not on the agenda, you are invited to put your concern/comment in writing and submit it to the Board. The Board will then determine </w:t>
      </w:r>
      <w:r w:rsidR="00FF1232" w:rsidRPr="00EA0DB4">
        <w:rPr>
          <w:rFonts w:ascii="Arial" w:hAnsi="Arial" w:cs="Arial"/>
          <w:sz w:val="24"/>
          <w:szCs w:val="24"/>
        </w:rPr>
        <w:t>whether</w:t>
      </w:r>
      <w:r w:rsidRPr="00EA0DB4">
        <w:rPr>
          <w:rFonts w:ascii="Arial" w:hAnsi="Arial" w:cs="Arial"/>
          <w:sz w:val="24"/>
          <w:szCs w:val="24"/>
        </w:rPr>
        <w:t xml:space="preserve"> to discuss the topic at this meeting, defer it to a subsequent meeting, or direct it to appropriate staff for further research or action</w:t>
      </w:r>
      <w:r>
        <w:rPr>
          <w:rFonts w:ascii="Arial" w:hAnsi="Arial" w:cs="Arial"/>
          <w:sz w:val="24"/>
          <w:szCs w:val="24"/>
        </w:rPr>
        <w:t xml:space="preserve"> </w:t>
      </w:r>
      <w:r w:rsidR="00C06273" w:rsidRPr="00EA0DB4">
        <w:rPr>
          <w:rFonts w:ascii="Arial" w:hAnsi="Arial" w:cs="Arial"/>
          <w:sz w:val="24"/>
          <w:szCs w:val="24"/>
        </w:rPr>
        <w:br/>
      </w:r>
    </w:p>
    <w:p w14:paraId="16821333" w14:textId="415B35C4" w:rsidR="00C06273" w:rsidRPr="00C92057" w:rsidRDefault="00C06273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>REPORTS</w:t>
      </w:r>
    </w:p>
    <w:p w14:paraId="1CC79B2E" w14:textId="5980AB42" w:rsidR="00957D3B" w:rsidRPr="00943734" w:rsidRDefault="00EA0DB4" w:rsidP="00957D3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>Staff, Volunteer, Union</w:t>
      </w:r>
      <w:r w:rsidR="00C06273" w:rsidRPr="00957D3B">
        <w:rPr>
          <w:rFonts w:ascii="Arial" w:hAnsi="Arial" w:cs="Arial"/>
          <w:sz w:val="24"/>
          <w:szCs w:val="24"/>
        </w:rPr>
        <w:br/>
      </w:r>
    </w:p>
    <w:p w14:paraId="61E367C5" w14:textId="77777777" w:rsidR="00C953FE" w:rsidRPr="00C92057" w:rsidRDefault="00FF7FFD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>FINANCE REPORT</w:t>
      </w:r>
    </w:p>
    <w:p w14:paraId="08267B3F" w14:textId="3CBBFF0A" w:rsidR="00EA0DB4" w:rsidRPr="00EA0DB4" w:rsidRDefault="00EA0DB4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>Approval of financial report</w:t>
      </w:r>
    </w:p>
    <w:p w14:paraId="4752C401" w14:textId="52DE1BF2" w:rsidR="00EA0DB4" w:rsidRPr="00EA0DB4" w:rsidRDefault="00EA0DB4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 xml:space="preserve">Approval of </w:t>
      </w:r>
      <w:proofErr w:type="gramStart"/>
      <w:r w:rsidR="000D1A3C" w:rsidRPr="00EA0DB4">
        <w:rPr>
          <w:rFonts w:ascii="Arial" w:hAnsi="Arial" w:cs="Arial"/>
          <w:sz w:val="24"/>
          <w:szCs w:val="24"/>
        </w:rPr>
        <w:t>expenditure</w:t>
      </w:r>
      <w:r w:rsidR="000D1A3C">
        <w:rPr>
          <w:rFonts w:ascii="Arial" w:hAnsi="Arial" w:cs="Arial"/>
          <w:sz w:val="24"/>
          <w:szCs w:val="24"/>
        </w:rPr>
        <w:t>s</w:t>
      </w:r>
      <w:proofErr w:type="gramEnd"/>
    </w:p>
    <w:p w14:paraId="4D3622F8" w14:textId="771D320A" w:rsidR="00EA0DB4" w:rsidRPr="00943734" w:rsidRDefault="00EA0DB4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A0DB4">
        <w:rPr>
          <w:rFonts w:ascii="Arial" w:hAnsi="Arial" w:cs="Arial"/>
          <w:sz w:val="24"/>
          <w:szCs w:val="24"/>
        </w:rPr>
        <w:t xml:space="preserve">Resolutions </w:t>
      </w:r>
      <w:r w:rsidRPr="00EA0DB4">
        <w:rPr>
          <w:rFonts w:ascii="Arial" w:hAnsi="Arial" w:cs="Arial"/>
          <w:color w:val="EE0000"/>
          <w:sz w:val="24"/>
          <w:szCs w:val="24"/>
        </w:rPr>
        <w:t>(if any)</w:t>
      </w:r>
    </w:p>
    <w:p w14:paraId="0727AC46" w14:textId="77777777" w:rsidR="003C313D" w:rsidRPr="00EA0DB4" w:rsidRDefault="003C313D" w:rsidP="00C06273">
      <w:pPr>
        <w:spacing w:line="276" w:lineRule="auto"/>
        <w:rPr>
          <w:rFonts w:ascii="Arial" w:hAnsi="Arial" w:cs="Arial"/>
          <w:sz w:val="24"/>
          <w:szCs w:val="24"/>
        </w:rPr>
      </w:pPr>
    </w:p>
    <w:p w14:paraId="22D6D153" w14:textId="6CF67216" w:rsidR="00957D3B" w:rsidRPr="00C92057" w:rsidRDefault="00C578A2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>OLD BUSINESS</w:t>
      </w:r>
    </w:p>
    <w:p w14:paraId="30190E6A" w14:textId="50BC8ECB" w:rsidR="00092BE0" w:rsidRPr="00EA0DB4" w:rsidRDefault="00092BE0" w:rsidP="00A26D8B">
      <w:pPr>
        <w:pStyle w:val="Heading2"/>
        <w:jc w:val="left"/>
        <w:rPr>
          <w:rFonts w:ascii="Arial" w:hAnsi="Arial" w:cs="Arial"/>
          <w:sz w:val="24"/>
          <w:szCs w:val="24"/>
        </w:rPr>
      </w:pPr>
    </w:p>
    <w:p w14:paraId="5082D501" w14:textId="77777777" w:rsidR="0041590C" w:rsidRPr="00C92057" w:rsidRDefault="00C578A2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>NEW BUSINESS</w:t>
      </w:r>
    </w:p>
    <w:p w14:paraId="53D73792" w14:textId="77777777" w:rsidR="00B000D7" w:rsidRPr="00B000D7" w:rsidRDefault="00B000D7" w:rsidP="00B000D7"/>
    <w:p w14:paraId="3048620A" w14:textId="3836F2FF" w:rsidR="00753B97" w:rsidRPr="00C92057" w:rsidRDefault="00865455">
      <w:pPr>
        <w:pStyle w:val="Heading2"/>
        <w:numPr>
          <w:ilvl w:val="0"/>
          <w:numId w:val="1"/>
        </w:numPr>
        <w:jc w:val="left"/>
        <w:rPr>
          <w:rFonts w:ascii="Arial" w:hAnsi="Arial" w:cs="Arial"/>
          <w:b/>
          <w:bCs/>
          <w:sz w:val="24"/>
          <w:szCs w:val="24"/>
        </w:rPr>
      </w:pPr>
      <w:r w:rsidRPr="00C92057">
        <w:rPr>
          <w:rFonts w:ascii="Arial" w:hAnsi="Arial" w:cs="Arial"/>
          <w:b/>
          <w:bCs/>
          <w:sz w:val="24"/>
          <w:szCs w:val="24"/>
        </w:rPr>
        <w:t>CHIEFS</w:t>
      </w:r>
      <w:r w:rsidR="006C535A" w:rsidRPr="00C92057">
        <w:rPr>
          <w:rFonts w:ascii="Arial" w:hAnsi="Arial" w:cs="Arial"/>
          <w:b/>
          <w:bCs/>
          <w:sz w:val="24"/>
          <w:szCs w:val="24"/>
        </w:rPr>
        <w:t xml:space="preserve"> </w:t>
      </w:r>
      <w:r w:rsidRPr="00C92057">
        <w:rPr>
          <w:rFonts w:ascii="Arial" w:hAnsi="Arial" w:cs="Arial"/>
          <w:b/>
          <w:bCs/>
          <w:sz w:val="24"/>
          <w:szCs w:val="24"/>
        </w:rPr>
        <w:t>REPORT</w:t>
      </w:r>
      <w:r w:rsidR="00943734">
        <w:rPr>
          <w:rFonts w:ascii="Arial" w:hAnsi="Arial" w:cs="Arial"/>
          <w:b/>
          <w:bCs/>
          <w:sz w:val="24"/>
          <w:szCs w:val="24"/>
        </w:rPr>
        <w:br/>
      </w:r>
    </w:p>
    <w:p w14:paraId="7E7F8235" w14:textId="4B4D0E49" w:rsidR="00EA0DB4" w:rsidRPr="00EA0DB4" w:rsidRDefault="00753B97" w:rsidP="000539D4">
      <w:pPr>
        <w:pStyle w:val="Heading2"/>
        <w:numPr>
          <w:ilvl w:val="0"/>
          <w:numId w:val="1"/>
        </w:numPr>
        <w:jc w:val="left"/>
      </w:pPr>
      <w:r w:rsidRPr="00850A0B">
        <w:rPr>
          <w:rFonts w:ascii="Arial" w:hAnsi="Arial" w:cs="Arial"/>
          <w:b/>
          <w:bCs/>
          <w:sz w:val="24"/>
          <w:szCs w:val="24"/>
        </w:rPr>
        <w:t>GOOD OF THE ORDER/ ADJOURNMENT</w:t>
      </w:r>
    </w:p>
    <w:p w14:paraId="27DE370F" w14:textId="77777777" w:rsidR="004E3D83" w:rsidRPr="00297657" w:rsidRDefault="004E3D83" w:rsidP="004E3D83">
      <w:pPr>
        <w:spacing w:line="360" w:lineRule="auto"/>
        <w:rPr>
          <w:b/>
        </w:rPr>
      </w:pPr>
    </w:p>
    <w:sectPr w:rsidR="004E3D83" w:rsidRPr="00297657" w:rsidSect="004C4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E232C" w14:textId="77777777" w:rsidR="00FC4BFA" w:rsidRDefault="00FC4BFA" w:rsidP="00B84EB4">
      <w:r>
        <w:separator/>
      </w:r>
    </w:p>
  </w:endnote>
  <w:endnote w:type="continuationSeparator" w:id="0">
    <w:p w14:paraId="6149197D" w14:textId="77777777" w:rsidR="00FC4BFA" w:rsidRDefault="00FC4BFA" w:rsidP="00B8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BC51" w14:textId="77777777" w:rsidR="00836635" w:rsidRDefault="008366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89855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2E0FF3C" w14:textId="7DCC1058" w:rsidR="00836635" w:rsidRDefault="0083663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82101D" w14:textId="77777777" w:rsidR="00836635" w:rsidRDefault="008366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656E" w14:textId="77777777" w:rsidR="00836635" w:rsidRDefault="00836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FF46E" w14:textId="77777777" w:rsidR="00FC4BFA" w:rsidRDefault="00FC4BFA" w:rsidP="00B84EB4">
      <w:r>
        <w:separator/>
      </w:r>
    </w:p>
  </w:footnote>
  <w:footnote w:type="continuationSeparator" w:id="0">
    <w:p w14:paraId="7060E57C" w14:textId="77777777" w:rsidR="00FC4BFA" w:rsidRDefault="00FC4BFA" w:rsidP="00B84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3FC2" w14:textId="77777777" w:rsidR="00836635" w:rsidRDefault="008366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32E83" w14:textId="77777777" w:rsidR="00836635" w:rsidRDefault="008366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51A0F" w14:textId="77777777" w:rsidR="00836635" w:rsidRDefault="008366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358"/>
    <w:multiLevelType w:val="hybridMultilevel"/>
    <w:tmpl w:val="5622E1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15ED3"/>
    <w:multiLevelType w:val="hybridMultilevel"/>
    <w:tmpl w:val="16D2C1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62787"/>
    <w:multiLevelType w:val="hybridMultilevel"/>
    <w:tmpl w:val="8326D5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A01C7"/>
    <w:multiLevelType w:val="hybridMultilevel"/>
    <w:tmpl w:val="681EA0A4"/>
    <w:lvl w:ilvl="0" w:tplc="51C43C6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E141B"/>
    <w:multiLevelType w:val="hybridMultilevel"/>
    <w:tmpl w:val="2A905D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46C9"/>
    <w:multiLevelType w:val="hybridMultilevel"/>
    <w:tmpl w:val="A9E07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C294E"/>
    <w:multiLevelType w:val="hybridMultilevel"/>
    <w:tmpl w:val="A1FA6E08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8FE12DA"/>
    <w:multiLevelType w:val="hybridMultilevel"/>
    <w:tmpl w:val="008AE4CA"/>
    <w:lvl w:ilvl="0" w:tplc="BF2EBB8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F526B"/>
    <w:multiLevelType w:val="hybridMultilevel"/>
    <w:tmpl w:val="2494C0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678A0"/>
    <w:multiLevelType w:val="hybridMultilevel"/>
    <w:tmpl w:val="4DB6B3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92111"/>
    <w:multiLevelType w:val="hybridMultilevel"/>
    <w:tmpl w:val="F1CA6DA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852734"/>
    <w:multiLevelType w:val="hybridMultilevel"/>
    <w:tmpl w:val="43383F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62264">
    <w:abstractNumId w:val="0"/>
  </w:num>
  <w:num w:numId="2" w16cid:durableId="1342124187">
    <w:abstractNumId w:val="9"/>
  </w:num>
  <w:num w:numId="3" w16cid:durableId="2099910080">
    <w:abstractNumId w:val="2"/>
  </w:num>
  <w:num w:numId="4" w16cid:durableId="1528369525">
    <w:abstractNumId w:val="8"/>
  </w:num>
  <w:num w:numId="5" w16cid:durableId="1845703088">
    <w:abstractNumId w:val="11"/>
  </w:num>
  <w:num w:numId="6" w16cid:durableId="100804782">
    <w:abstractNumId w:val="6"/>
  </w:num>
  <w:num w:numId="7" w16cid:durableId="998576548">
    <w:abstractNumId w:val="7"/>
  </w:num>
  <w:num w:numId="8" w16cid:durableId="1469472158">
    <w:abstractNumId w:val="5"/>
  </w:num>
  <w:num w:numId="9" w16cid:durableId="1429616624">
    <w:abstractNumId w:val="3"/>
  </w:num>
  <w:num w:numId="10" w16cid:durableId="242185308">
    <w:abstractNumId w:val="4"/>
  </w:num>
  <w:num w:numId="11" w16cid:durableId="954756019">
    <w:abstractNumId w:val="10"/>
  </w:num>
  <w:num w:numId="12" w16cid:durableId="51796163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94"/>
    <w:rsid w:val="00004E16"/>
    <w:rsid w:val="00006A41"/>
    <w:rsid w:val="0000763A"/>
    <w:rsid w:val="00011F3B"/>
    <w:rsid w:val="00013BA7"/>
    <w:rsid w:val="00014804"/>
    <w:rsid w:val="00017D39"/>
    <w:rsid w:val="000220DB"/>
    <w:rsid w:val="00024CF6"/>
    <w:rsid w:val="00027D80"/>
    <w:rsid w:val="000405B5"/>
    <w:rsid w:val="0004579F"/>
    <w:rsid w:val="000478AA"/>
    <w:rsid w:val="00053A1C"/>
    <w:rsid w:val="00057EB7"/>
    <w:rsid w:val="000604EE"/>
    <w:rsid w:val="0006352C"/>
    <w:rsid w:val="000638F3"/>
    <w:rsid w:val="00066733"/>
    <w:rsid w:val="000672E3"/>
    <w:rsid w:val="00080E99"/>
    <w:rsid w:val="00092BE0"/>
    <w:rsid w:val="00093666"/>
    <w:rsid w:val="00094C81"/>
    <w:rsid w:val="000B1A01"/>
    <w:rsid w:val="000B2BAB"/>
    <w:rsid w:val="000C584F"/>
    <w:rsid w:val="000D1A3C"/>
    <w:rsid w:val="000E0887"/>
    <w:rsid w:val="000E0CC4"/>
    <w:rsid w:val="000E16DC"/>
    <w:rsid w:val="000E4ECB"/>
    <w:rsid w:val="000F3899"/>
    <w:rsid w:val="00106F58"/>
    <w:rsid w:val="00107495"/>
    <w:rsid w:val="00110AC7"/>
    <w:rsid w:val="001173B4"/>
    <w:rsid w:val="0012419D"/>
    <w:rsid w:val="00124DD7"/>
    <w:rsid w:val="00132BE9"/>
    <w:rsid w:val="0014499B"/>
    <w:rsid w:val="00145A65"/>
    <w:rsid w:val="0014712F"/>
    <w:rsid w:val="001553D2"/>
    <w:rsid w:val="00160376"/>
    <w:rsid w:val="001752FC"/>
    <w:rsid w:val="00181320"/>
    <w:rsid w:val="00184B3E"/>
    <w:rsid w:val="0019077B"/>
    <w:rsid w:val="00191554"/>
    <w:rsid w:val="001A0BBD"/>
    <w:rsid w:val="001A224B"/>
    <w:rsid w:val="001A54D4"/>
    <w:rsid w:val="001B0B91"/>
    <w:rsid w:val="001C0C4F"/>
    <w:rsid w:val="001C26CA"/>
    <w:rsid w:val="001C3045"/>
    <w:rsid w:val="001C45B2"/>
    <w:rsid w:val="001C4E09"/>
    <w:rsid w:val="001D2628"/>
    <w:rsid w:val="001D3BB6"/>
    <w:rsid w:val="001D51E5"/>
    <w:rsid w:val="001E0153"/>
    <w:rsid w:val="001E01EB"/>
    <w:rsid w:val="001E043A"/>
    <w:rsid w:val="001E7F4A"/>
    <w:rsid w:val="002160ED"/>
    <w:rsid w:val="0021775E"/>
    <w:rsid w:val="002177B9"/>
    <w:rsid w:val="002218BB"/>
    <w:rsid w:val="002253CC"/>
    <w:rsid w:val="00225726"/>
    <w:rsid w:val="00240045"/>
    <w:rsid w:val="002732F8"/>
    <w:rsid w:val="00274302"/>
    <w:rsid w:val="00275899"/>
    <w:rsid w:val="002811D7"/>
    <w:rsid w:val="0028518E"/>
    <w:rsid w:val="00293823"/>
    <w:rsid w:val="00293D2B"/>
    <w:rsid w:val="00297657"/>
    <w:rsid w:val="002B597E"/>
    <w:rsid w:val="002B7765"/>
    <w:rsid w:val="002C4A3C"/>
    <w:rsid w:val="002D3E72"/>
    <w:rsid w:val="002E20F8"/>
    <w:rsid w:val="002E48D9"/>
    <w:rsid w:val="0030201A"/>
    <w:rsid w:val="003049F6"/>
    <w:rsid w:val="0031288C"/>
    <w:rsid w:val="003264A0"/>
    <w:rsid w:val="003323EA"/>
    <w:rsid w:val="003358D9"/>
    <w:rsid w:val="00336D59"/>
    <w:rsid w:val="003373AA"/>
    <w:rsid w:val="00337AFF"/>
    <w:rsid w:val="003421F8"/>
    <w:rsid w:val="00344B1B"/>
    <w:rsid w:val="00345627"/>
    <w:rsid w:val="00350C5F"/>
    <w:rsid w:val="003640ED"/>
    <w:rsid w:val="00372C56"/>
    <w:rsid w:val="00381140"/>
    <w:rsid w:val="00386ECE"/>
    <w:rsid w:val="0039301C"/>
    <w:rsid w:val="00395644"/>
    <w:rsid w:val="00395F19"/>
    <w:rsid w:val="00396F3D"/>
    <w:rsid w:val="003A0511"/>
    <w:rsid w:val="003A2144"/>
    <w:rsid w:val="003A5294"/>
    <w:rsid w:val="003B0414"/>
    <w:rsid w:val="003B15B3"/>
    <w:rsid w:val="003C2A50"/>
    <w:rsid w:val="003C313D"/>
    <w:rsid w:val="003C6386"/>
    <w:rsid w:val="003D1B69"/>
    <w:rsid w:val="003D2860"/>
    <w:rsid w:val="003D6E35"/>
    <w:rsid w:val="003E04BE"/>
    <w:rsid w:val="003E0AD9"/>
    <w:rsid w:val="003E7C7A"/>
    <w:rsid w:val="0040535F"/>
    <w:rsid w:val="00407918"/>
    <w:rsid w:val="004150D4"/>
    <w:rsid w:val="0041590C"/>
    <w:rsid w:val="00416A8D"/>
    <w:rsid w:val="004224D1"/>
    <w:rsid w:val="00425077"/>
    <w:rsid w:val="00430B94"/>
    <w:rsid w:val="00434316"/>
    <w:rsid w:val="00446877"/>
    <w:rsid w:val="004531B8"/>
    <w:rsid w:val="00456A00"/>
    <w:rsid w:val="004577BA"/>
    <w:rsid w:val="00461E14"/>
    <w:rsid w:val="00473896"/>
    <w:rsid w:val="004741BE"/>
    <w:rsid w:val="00480230"/>
    <w:rsid w:val="00480E29"/>
    <w:rsid w:val="00486816"/>
    <w:rsid w:val="00492897"/>
    <w:rsid w:val="00496594"/>
    <w:rsid w:val="004968D2"/>
    <w:rsid w:val="004A689B"/>
    <w:rsid w:val="004B063D"/>
    <w:rsid w:val="004B2018"/>
    <w:rsid w:val="004B7C8A"/>
    <w:rsid w:val="004C0E7E"/>
    <w:rsid w:val="004C1E6A"/>
    <w:rsid w:val="004C2747"/>
    <w:rsid w:val="004C4510"/>
    <w:rsid w:val="004C60C9"/>
    <w:rsid w:val="004C71AB"/>
    <w:rsid w:val="004D32F4"/>
    <w:rsid w:val="004D6CD2"/>
    <w:rsid w:val="004E3D83"/>
    <w:rsid w:val="004E4152"/>
    <w:rsid w:val="004E4ABA"/>
    <w:rsid w:val="004F24CD"/>
    <w:rsid w:val="004F41E1"/>
    <w:rsid w:val="005002FD"/>
    <w:rsid w:val="00500AC8"/>
    <w:rsid w:val="00506CD0"/>
    <w:rsid w:val="00513167"/>
    <w:rsid w:val="0052033C"/>
    <w:rsid w:val="005205FB"/>
    <w:rsid w:val="005276AC"/>
    <w:rsid w:val="00531425"/>
    <w:rsid w:val="005356B9"/>
    <w:rsid w:val="00535F0C"/>
    <w:rsid w:val="005478D1"/>
    <w:rsid w:val="00555807"/>
    <w:rsid w:val="00557F23"/>
    <w:rsid w:val="0056222D"/>
    <w:rsid w:val="00581BD2"/>
    <w:rsid w:val="0058265C"/>
    <w:rsid w:val="005850BB"/>
    <w:rsid w:val="005A5D2B"/>
    <w:rsid w:val="005A79BD"/>
    <w:rsid w:val="005B245F"/>
    <w:rsid w:val="005B2949"/>
    <w:rsid w:val="005B3BE5"/>
    <w:rsid w:val="005C0432"/>
    <w:rsid w:val="005C68B9"/>
    <w:rsid w:val="005C695B"/>
    <w:rsid w:val="005D2E85"/>
    <w:rsid w:val="005D56E5"/>
    <w:rsid w:val="005E1823"/>
    <w:rsid w:val="005E3F4B"/>
    <w:rsid w:val="005E4B81"/>
    <w:rsid w:val="005E6E01"/>
    <w:rsid w:val="00604B1A"/>
    <w:rsid w:val="00606E47"/>
    <w:rsid w:val="00610D10"/>
    <w:rsid w:val="00610DED"/>
    <w:rsid w:val="00613ED6"/>
    <w:rsid w:val="00616B61"/>
    <w:rsid w:val="00624D95"/>
    <w:rsid w:val="00627ECD"/>
    <w:rsid w:val="00634F68"/>
    <w:rsid w:val="00640F80"/>
    <w:rsid w:val="0065373A"/>
    <w:rsid w:val="00656CF4"/>
    <w:rsid w:val="00657F68"/>
    <w:rsid w:val="00677B8A"/>
    <w:rsid w:val="00692692"/>
    <w:rsid w:val="0069554C"/>
    <w:rsid w:val="006974BD"/>
    <w:rsid w:val="00697B04"/>
    <w:rsid w:val="006A2D6F"/>
    <w:rsid w:val="006C0A4A"/>
    <w:rsid w:val="006C0AA8"/>
    <w:rsid w:val="006C193C"/>
    <w:rsid w:val="006C535A"/>
    <w:rsid w:val="006C6FFF"/>
    <w:rsid w:val="006D0F19"/>
    <w:rsid w:val="006D1D15"/>
    <w:rsid w:val="006E3278"/>
    <w:rsid w:val="006F443D"/>
    <w:rsid w:val="006F7C9E"/>
    <w:rsid w:val="007051B3"/>
    <w:rsid w:val="007077C7"/>
    <w:rsid w:val="00710655"/>
    <w:rsid w:val="0071214E"/>
    <w:rsid w:val="00721CF1"/>
    <w:rsid w:val="007239EF"/>
    <w:rsid w:val="00726F4E"/>
    <w:rsid w:val="00727373"/>
    <w:rsid w:val="007309BD"/>
    <w:rsid w:val="00735037"/>
    <w:rsid w:val="00740367"/>
    <w:rsid w:val="00740DEB"/>
    <w:rsid w:val="00745292"/>
    <w:rsid w:val="00753B97"/>
    <w:rsid w:val="007558DC"/>
    <w:rsid w:val="00760BA9"/>
    <w:rsid w:val="00773E57"/>
    <w:rsid w:val="00777798"/>
    <w:rsid w:val="00783B83"/>
    <w:rsid w:val="00793782"/>
    <w:rsid w:val="00794094"/>
    <w:rsid w:val="007A1000"/>
    <w:rsid w:val="007A5967"/>
    <w:rsid w:val="007A7C27"/>
    <w:rsid w:val="007B50C2"/>
    <w:rsid w:val="007B6CAA"/>
    <w:rsid w:val="007B71D2"/>
    <w:rsid w:val="007B782A"/>
    <w:rsid w:val="007C0B66"/>
    <w:rsid w:val="007C2A99"/>
    <w:rsid w:val="007D2D09"/>
    <w:rsid w:val="007E0EB4"/>
    <w:rsid w:val="007E6D92"/>
    <w:rsid w:val="007F4D0F"/>
    <w:rsid w:val="00800654"/>
    <w:rsid w:val="0081448B"/>
    <w:rsid w:val="0081551F"/>
    <w:rsid w:val="008242A0"/>
    <w:rsid w:val="00824ACC"/>
    <w:rsid w:val="00830A70"/>
    <w:rsid w:val="0083192B"/>
    <w:rsid w:val="008352DD"/>
    <w:rsid w:val="00836019"/>
    <w:rsid w:val="00836635"/>
    <w:rsid w:val="00836B6D"/>
    <w:rsid w:val="0083794D"/>
    <w:rsid w:val="00841F45"/>
    <w:rsid w:val="00846C1C"/>
    <w:rsid w:val="00847B3A"/>
    <w:rsid w:val="00850A0B"/>
    <w:rsid w:val="008526A9"/>
    <w:rsid w:val="00852DAD"/>
    <w:rsid w:val="00865455"/>
    <w:rsid w:val="00877640"/>
    <w:rsid w:val="00881E12"/>
    <w:rsid w:val="00892F5A"/>
    <w:rsid w:val="00895415"/>
    <w:rsid w:val="008A4CC5"/>
    <w:rsid w:val="008B1B0F"/>
    <w:rsid w:val="008D31D5"/>
    <w:rsid w:val="008E2090"/>
    <w:rsid w:val="008E7A55"/>
    <w:rsid w:val="008F266B"/>
    <w:rsid w:val="008F35F6"/>
    <w:rsid w:val="008F3EA1"/>
    <w:rsid w:val="008F4125"/>
    <w:rsid w:val="009010FD"/>
    <w:rsid w:val="009022D6"/>
    <w:rsid w:val="009037E9"/>
    <w:rsid w:val="0090534E"/>
    <w:rsid w:val="00910C8B"/>
    <w:rsid w:val="009125DE"/>
    <w:rsid w:val="0091681F"/>
    <w:rsid w:val="00923F08"/>
    <w:rsid w:val="00932C74"/>
    <w:rsid w:val="00932E92"/>
    <w:rsid w:val="0093616B"/>
    <w:rsid w:val="00941B56"/>
    <w:rsid w:val="00943734"/>
    <w:rsid w:val="00944B75"/>
    <w:rsid w:val="00945A86"/>
    <w:rsid w:val="00945EE6"/>
    <w:rsid w:val="009521B2"/>
    <w:rsid w:val="00952404"/>
    <w:rsid w:val="00955824"/>
    <w:rsid w:val="00957D3B"/>
    <w:rsid w:val="009734EA"/>
    <w:rsid w:val="00982835"/>
    <w:rsid w:val="009865E4"/>
    <w:rsid w:val="009905E4"/>
    <w:rsid w:val="00991D58"/>
    <w:rsid w:val="00996C15"/>
    <w:rsid w:val="009A318E"/>
    <w:rsid w:val="009A6D2D"/>
    <w:rsid w:val="009B11EA"/>
    <w:rsid w:val="009B1D99"/>
    <w:rsid w:val="009B2CC9"/>
    <w:rsid w:val="009B44E0"/>
    <w:rsid w:val="009B55AD"/>
    <w:rsid w:val="009C18F9"/>
    <w:rsid w:val="009D15CA"/>
    <w:rsid w:val="009D1AD4"/>
    <w:rsid w:val="009D7F4C"/>
    <w:rsid w:val="009E05B7"/>
    <w:rsid w:val="009E4D0F"/>
    <w:rsid w:val="009E5613"/>
    <w:rsid w:val="009F176F"/>
    <w:rsid w:val="009F1FAC"/>
    <w:rsid w:val="009F270B"/>
    <w:rsid w:val="009F2BE3"/>
    <w:rsid w:val="009F4134"/>
    <w:rsid w:val="009F5157"/>
    <w:rsid w:val="00A020F3"/>
    <w:rsid w:val="00A02981"/>
    <w:rsid w:val="00A104E6"/>
    <w:rsid w:val="00A11669"/>
    <w:rsid w:val="00A12ED7"/>
    <w:rsid w:val="00A21DCB"/>
    <w:rsid w:val="00A257AF"/>
    <w:rsid w:val="00A26D8B"/>
    <w:rsid w:val="00A37A9E"/>
    <w:rsid w:val="00A44B43"/>
    <w:rsid w:val="00A44FEF"/>
    <w:rsid w:val="00A50F03"/>
    <w:rsid w:val="00A555B5"/>
    <w:rsid w:val="00A64525"/>
    <w:rsid w:val="00A73339"/>
    <w:rsid w:val="00A8064E"/>
    <w:rsid w:val="00A91992"/>
    <w:rsid w:val="00A949EA"/>
    <w:rsid w:val="00AA21AE"/>
    <w:rsid w:val="00AA42E0"/>
    <w:rsid w:val="00AB3BDC"/>
    <w:rsid w:val="00AB5884"/>
    <w:rsid w:val="00AC28DB"/>
    <w:rsid w:val="00AC2E04"/>
    <w:rsid w:val="00AC7C91"/>
    <w:rsid w:val="00AD579D"/>
    <w:rsid w:val="00AD5B2B"/>
    <w:rsid w:val="00AE03FA"/>
    <w:rsid w:val="00AE3324"/>
    <w:rsid w:val="00AE53FC"/>
    <w:rsid w:val="00AF39F7"/>
    <w:rsid w:val="00B000D7"/>
    <w:rsid w:val="00B044AF"/>
    <w:rsid w:val="00B16D78"/>
    <w:rsid w:val="00B2436D"/>
    <w:rsid w:val="00B3457A"/>
    <w:rsid w:val="00B367BF"/>
    <w:rsid w:val="00B4114E"/>
    <w:rsid w:val="00B42AC6"/>
    <w:rsid w:val="00B44324"/>
    <w:rsid w:val="00B46393"/>
    <w:rsid w:val="00B47756"/>
    <w:rsid w:val="00B6329F"/>
    <w:rsid w:val="00B63FF5"/>
    <w:rsid w:val="00B66125"/>
    <w:rsid w:val="00B6679A"/>
    <w:rsid w:val="00B6714C"/>
    <w:rsid w:val="00B71E09"/>
    <w:rsid w:val="00B8401E"/>
    <w:rsid w:val="00B84EB4"/>
    <w:rsid w:val="00B8591D"/>
    <w:rsid w:val="00B92BAE"/>
    <w:rsid w:val="00BA1D30"/>
    <w:rsid w:val="00BA2DB1"/>
    <w:rsid w:val="00BB40B5"/>
    <w:rsid w:val="00BB7FF9"/>
    <w:rsid w:val="00BC015A"/>
    <w:rsid w:val="00BC58B5"/>
    <w:rsid w:val="00BC6E2E"/>
    <w:rsid w:val="00BD0E3B"/>
    <w:rsid w:val="00BE3113"/>
    <w:rsid w:val="00C06182"/>
    <w:rsid w:val="00C06273"/>
    <w:rsid w:val="00C10B6C"/>
    <w:rsid w:val="00C150B2"/>
    <w:rsid w:val="00C159D8"/>
    <w:rsid w:val="00C2762B"/>
    <w:rsid w:val="00C32C20"/>
    <w:rsid w:val="00C40382"/>
    <w:rsid w:val="00C45BC1"/>
    <w:rsid w:val="00C578A2"/>
    <w:rsid w:val="00C602B9"/>
    <w:rsid w:val="00C63472"/>
    <w:rsid w:val="00C70B81"/>
    <w:rsid w:val="00C76925"/>
    <w:rsid w:val="00C776D1"/>
    <w:rsid w:val="00C92057"/>
    <w:rsid w:val="00C953FE"/>
    <w:rsid w:val="00C95DA7"/>
    <w:rsid w:val="00CA6D06"/>
    <w:rsid w:val="00CA6D0D"/>
    <w:rsid w:val="00CC499B"/>
    <w:rsid w:val="00CD16A3"/>
    <w:rsid w:val="00CD3294"/>
    <w:rsid w:val="00CD3B59"/>
    <w:rsid w:val="00CD3BD3"/>
    <w:rsid w:val="00CD46D7"/>
    <w:rsid w:val="00CD4C2F"/>
    <w:rsid w:val="00CD5627"/>
    <w:rsid w:val="00CD5DD4"/>
    <w:rsid w:val="00CD7966"/>
    <w:rsid w:val="00CE067A"/>
    <w:rsid w:val="00CE6322"/>
    <w:rsid w:val="00CF27A5"/>
    <w:rsid w:val="00CF5913"/>
    <w:rsid w:val="00CF6994"/>
    <w:rsid w:val="00CF7F19"/>
    <w:rsid w:val="00D03627"/>
    <w:rsid w:val="00D250A7"/>
    <w:rsid w:val="00D26415"/>
    <w:rsid w:val="00D34B80"/>
    <w:rsid w:val="00D370F5"/>
    <w:rsid w:val="00D4168D"/>
    <w:rsid w:val="00D44C19"/>
    <w:rsid w:val="00D47CC3"/>
    <w:rsid w:val="00D47EAF"/>
    <w:rsid w:val="00D517EE"/>
    <w:rsid w:val="00D55788"/>
    <w:rsid w:val="00D6042E"/>
    <w:rsid w:val="00D65CCE"/>
    <w:rsid w:val="00D71113"/>
    <w:rsid w:val="00D73215"/>
    <w:rsid w:val="00D75BE8"/>
    <w:rsid w:val="00D75C88"/>
    <w:rsid w:val="00D75F8A"/>
    <w:rsid w:val="00D771F8"/>
    <w:rsid w:val="00D83433"/>
    <w:rsid w:val="00D87C37"/>
    <w:rsid w:val="00D90466"/>
    <w:rsid w:val="00D947C4"/>
    <w:rsid w:val="00D96925"/>
    <w:rsid w:val="00DA2767"/>
    <w:rsid w:val="00DA2D1C"/>
    <w:rsid w:val="00DB180F"/>
    <w:rsid w:val="00DC2B97"/>
    <w:rsid w:val="00DC352C"/>
    <w:rsid w:val="00DC3D0C"/>
    <w:rsid w:val="00DC51D3"/>
    <w:rsid w:val="00DC5D95"/>
    <w:rsid w:val="00DD194C"/>
    <w:rsid w:val="00DD7578"/>
    <w:rsid w:val="00DE1EAD"/>
    <w:rsid w:val="00DE275C"/>
    <w:rsid w:val="00DE2A9E"/>
    <w:rsid w:val="00DE378B"/>
    <w:rsid w:val="00DF17CB"/>
    <w:rsid w:val="00DF1C3F"/>
    <w:rsid w:val="00E03771"/>
    <w:rsid w:val="00E17B75"/>
    <w:rsid w:val="00E22513"/>
    <w:rsid w:val="00E305D4"/>
    <w:rsid w:val="00E318B0"/>
    <w:rsid w:val="00E34957"/>
    <w:rsid w:val="00E362BD"/>
    <w:rsid w:val="00E37319"/>
    <w:rsid w:val="00E43AD5"/>
    <w:rsid w:val="00E53574"/>
    <w:rsid w:val="00E54711"/>
    <w:rsid w:val="00E5474D"/>
    <w:rsid w:val="00E6232C"/>
    <w:rsid w:val="00E7107E"/>
    <w:rsid w:val="00E71892"/>
    <w:rsid w:val="00E868CE"/>
    <w:rsid w:val="00E92E7C"/>
    <w:rsid w:val="00EA0DB4"/>
    <w:rsid w:val="00EA53FB"/>
    <w:rsid w:val="00EB007B"/>
    <w:rsid w:val="00EB50AE"/>
    <w:rsid w:val="00EC16AF"/>
    <w:rsid w:val="00EC341A"/>
    <w:rsid w:val="00EE138B"/>
    <w:rsid w:val="00EF4F58"/>
    <w:rsid w:val="00F01195"/>
    <w:rsid w:val="00F110EE"/>
    <w:rsid w:val="00F13B95"/>
    <w:rsid w:val="00F13DC3"/>
    <w:rsid w:val="00F15D7A"/>
    <w:rsid w:val="00F172D8"/>
    <w:rsid w:val="00F17BEF"/>
    <w:rsid w:val="00F25D65"/>
    <w:rsid w:val="00F30559"/>
    <w:rsid w:val="00F33EC6"/>
    <w:rsid w:val="00F365FF"/>
    <w:rsid w:val="00F40842"/>
    <w:rsid w:val="00F40F40"/>
    <w:rsid w:val="00F4128F"/>
    <w:rsid w:val="00F42A14"/>
    <w:rsid w:val="00F450FD"/>
    <w:rsid w:val="00F47D34"/>
    <w:rsid w:val="00F63113"/>
    <w:rsid w:val="00F656FA"/>
    <w:rsid w:val="00F72D8F"/>
    <w:rsid w:val="00F750E6"/>
    <w:rsid w:val="00F75B76"/>
    <w:rsid w:val="00F75E41"/>
    <w:rsid w:val="00F77060"/>
    <w:rsid w:val="00FA201D"/>
    <w:rsid w:val="00FB4F45"/>
    <w:rsid w:val="00FB5AF1"/>
    <w:rsid w:val="00FB6D2B"/>
    <w:rsid w:val="00FC4BFA"/>
    <w:rsid w:val="00FC4FE4"/>
    <w:rsid w:val="00FE48F8"/>
    <w:rsid w:val="00FE52D9"/>
    <w:rsid w:val="00FE5710"/>
    <w:rsid w:val="00FF1232"/>
    <w:rsid w:val="00FF21EF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7EE5D2"/>
  <w15:docId w15:val="{278BB0A5-4DC4-4802-AB66-C92FBC37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A79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styleId="BodyText">
    <w:name w:val="Body Text"/>
    <w:basedOn w:val="Normal"/>
    <w:pPr>
      <w:spacing w:after="120"/>
    </w:pPr>
  </w:style>
  <w:style w:type="paragraph" w:styleId="Header">
    <w:name w:val="header"/>
    <w:basedOn w:val="Normal"/>
    <w:link w:val="HeaderChar"/>
    <w:uiPriority w:val="99"/>
    <w:rsid w:val="00B84E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EB4"/>
  </w:style>
  <w:style w:type="paragraph" w:styleId="Footer">
    <w:name w:val="footer"/>
    <w:basedOn w:val="Normal"/>
    <w:link w:val="FooterChar"/>
    <w:uiPriority w:val="99"/>
    <w:rsid w:val="00B84E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EB4"/>
  </w:style>
  <w:style w:type="paragraph" w:styleId="NoSpacing">
    <w:name w:val="No Spacing"/>
    <w:link w:val="NoSpacingChar"/>
    <w:uiPriority w:val="1"/>
    <w:qFormat/>
    <w:rsid w:val="00B84EB4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B84EB4"/>
    <w:rPr>
      <w:rFonts w:ascii="Calibri" w:hAnsi="Calibri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B84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4EB4"/>
    <w:rPr>
      <w:rFonts w:ascii="Tahoma" w:hAnsi="Tahoma" w:cs="Tahoma"/>
      <w:sz w:val="16"/>
      <w:szCs w:val="16"/>
    </w:rPr>
  </w:style>
  <w:style w:type="character" w:styleId="Strong">
    <w:name w:val="Strong"/>
    <w:qFormat/>
    <w:rsid w:val="00D6042E"/>
    <w:rPr>
      <w:b/>
      <w:bCs/>
    </w:rPr>
  </w:style>
  <w:style w:type="paragraph" w:styleId="NormalWeb">
    <w:name w:val="Normal (Web)"/>
    <w:basedOn w:val="Normal"/>
    <w:uiPriority w:val="99"/>
    <w:unhideWhenUsed/>
    <w:rsid w:val="0083601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83601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7FF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27ECD"/>
    <w:rPr>
      <w:color w:val="605E5C"/>
      <w:shd w:val="clear" w:color="auto" w:fill="E1DFDD"/>
    </w:rPr>
  </w:style>
  <w:style w:type="paragraph" w:customStyle="1" w:styleId="Default">
    <w:name w:val="Default"/>
    <w:rsid w:val="00A21DC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5A79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usoreed\Dropbox\MASTER%20DOCUMENTS\cocfr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cocfr letterhead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Oregon Coast Fire Dist</vt:lpstr>
    </vt:vector>
  </TitlesOfParts>
  <Company>Central Oregon Coast Fire Association</Company>
  <LinksUpToDate>false</LinksUpToDate>
  <CharactersWithSpaces>1315</CharactersWithSpaces>
  <SharedDoc>false</SharedDoc>
  <HLinks>
    <vt:vector size="6" baseType="variant">
      <vt:variant>
        <vt:i4>5505088</vt:i4>
      </vt:variant>
      <vt:variant>
        <vt:i4>0</vt:i4>
      </vt:variant>
      <vt:variant>
        <vt:i4>0</vt:i4>
      </vt:variant>
      <vt:variant>
        <vt:i4>5</vt:i4>
      </vt:variant>
      <vt:variant>
        <vt:lpwstr>http://www.centralcoastfire.net/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Oregon Coast Fire Dist</dc:title>
  <dc:creator>marcusoreed</dc:creator>
  <cp:lastModifiedBy>Office Administrator</cp:lastModifiedBy>
  <cp:revision>2</cp:revision>
  <cp:lastPrinted>2025-11-18T18:28:00Z</cp:lastPrinted>
  <dcterms:created xsi:type="dcterms:W3CDTF">2026-08-18T22:34:00Z</dcterms:created>
  <dcterms:modified xsi:type="dcterms:W3CDTF">2026-08-18T22:34:00Z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75611d708b36cd47e02ba12cb4d1b87e8edc103e7dd787dbe12579177b3fef69</vt:lpwstr>
  </property>
</Properties>
</file>